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472" w:rsidRPr="000A6169" w:rsidRDefault="00310472" w:rsidP="00606CC6">
      <w:pPr>
        <w:ind w:left="11624"/>
        <w:rPr>
          <w:sz w:val="28"/>
          <w:szCs w:val="28"/>
        </w:rPr>
      </w:pPr>
      <w:r w:rsidRPr="000A6169">
        <w:rPr>
          <w:sz w:val="28"/>
          <w:szCs w:val="28"/>
        </w:rPr>
        <w:t xml:space="preserve">Приложение </w:t>
      </w:r>
    </w:p>
    <w:p w:rsidR="00310472" w:rsidRPr="000A6169" w:rsidRDefault="00310472" w:rsidP="00606CC6">
      <w:pPr>
        <w:ind w:left="11624"/>
        <w:rPr>
          <w:sz w:val="28"/>
          <w:szCs w:val="28"/>
        </w:rPr>
      </w:pPr>
    </w:p>
    <w:p w:rsidR="00310472" w:rsidRPr="000A6169" w:rsidRDefault="00310472" w:rsidP="00606CC6">
      <w:pPr>
        <w:ind w:left="11624"/>
        <w:rPr>
          <w:sz w:val="28"/>
          <w:szCs w:val="28"/>
        </w:rPr>
      </w:pPr>
      <w:r w:rsidRPr="000A6169">
        <w:rPr>
          <w:sz w:val="28"/>
          <w:szCs w:val="28"/>
        </w:rPr>
        <w:t>УТВЕРЖДЕНЫ</w:t>
      </w:r>
    </w:p>
    <w:p w:rsidR="00310472" w:rsidRDefault="00310472" w:rsidP="00606CC6">
      <w:pPr>
        <w:tabs>
          <w:tab w:val="left" w:pos="5040"/>
        </w:tabs>
        <w:autoSpaceDE w:val="0"/>
        <w:autoSpaceDN w:val="0"/>
        <w:adjustRightInd w:val="0"/>
        <w:ind w:left="11624"/>
        <w:jc w:val="both"/>
        <w:rPr>
          <w:sz w:val="28"/>
          <w:szCs w:val="28"/>
        </w:rPr>
      </w:pPr>
      <w:r w:rsidRPr="000A6169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>главы Советского района</w:t>
      </w:r>
    </w:p>
    <w:p w:rsidR="00310472" w:rsidRPr="000A6169" w:rsidRDefault="00310472" w:rsidP="00606CC6">
      <w:pPr>
        <w:tabs>
          <w:tab w:val="left" w:pos="5040"/>
        </w:tabs>
        <w:autoSpaceDE w:val="0"/>
        <w:autoSpaceDN w:val="0"/>
        <w:adjustRightInd w:val="0"/>
        <w:spacing w:after="720"/>
        <w:ind w:left="11624"/>
        <w:jc w:val="both"/>
        <w:rPr>
          <w:b/>
          <w:bCs/>
          <w:sz w:val="28"/>
          <w:szCs w:val="28"/>
        </w:rPr>
      </w:pPr>
      <w:r w:rsidRPr="000A6169">
        <w:rPr>
          <w:sz w:val="28"/>
          <w:szCs w:val="28"/>
        </w:rPr>
        <w:t xml:space="preserve">от </w:t>
      </w:r>
      <w:r>
        <w:rPr>
          <w:sz w:val="28"/>
          <w:szCs w:val="28"/>
        </w:rPr>
        <w:t>09.06.2016</w:t>
      </w:r>
      <w:r w:rsidRPr="000A6169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14</w:t>
      </w:r>
    </w:p>
    <w:p w:rsidR="00310472" w:rsidRDefault="00310472" w:rsidP="009414C9">
      <w:pPr>
        <w:jc w:val="center"/>
        <w:rPr>
          <w:sz w:val="28"/>
          <w:szCs w:val="28"/>
        </w:rPr>
      </w:pPr>
    </w:p>
    <w:p w:rsidR="00310472" w:rsidRDefault="00310472" w:rsidP="009414C9">
      <w:pPr>
        <w:jc w:val="center"/>
        <w:rPr>
          <w:sz w:val="28"/>
          <w:szCs w:val="28"/>
        </w:rPr>
      </w:pPr>
    </w:p>
    <w:p w:rsidR="00310472" w:rsidRPr="007F491C" w:rsidRDefault="00310472" w:rsidP="009414C9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F491C">
        <w:rPr>
          <w:sz w:val="28"/>
          <w:szCs w:val="28"/>
        </w:rPr>
        <w:t>ереч</w:t>
      </w:r>
      <w:r>
        <w:rPr>
          <w:sz w:val="28"/>
          <w:szCs w:val="28"/>
        </w:rPr>
        <w:t>ень</w:t>
      </w:r>
    </w:p>
    <w:p w:rsidR="00310472" w:rsidRPr="007F491C" w:rsidRDefault="00310472" w:rsidP="009414C9">
      <w:pPr>
        <w:spacing w:after="200"/>
        <w:jc w:val="center"/>
        <w:rPr>
          <w:sz w:val="28"/>
          <w:szCs w:val="28"/>
        </w:rPr>
      </w:pPr>
      <w:r w:rsidRPr="007F491C">
        <w:rPr>
          <w:sz w:val="28"/>
          <w:szCs w:val="28"/>
        </w:rPr>
        <w:t>отдельных видов товаров, работ, услуг, их потребительские свойства (в том числе качество) и иные характеристики</w:t>
      </w:r>
      <w:r w:rsidRPr="007F491C">
        <w:rPr>
          <w:sz w:val="28"/>
          <w:szCs w:val="28"/>
        </w:rPr>
        <w:br/>
        <w:t>(в том числе предельные цены товаров, работ, услуг)</w:t>
      </w: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077"/>
        <w:gridCol w:w="2071"/>
        <w:gridCol w:w="2550"/>
        <w:gridCol w:w="876"/>
        <w:gridCol w:w="970"/>
        <w:gridCol w:w="1851"/>
        <w:gridCol w:w="1851"/>
        <w:gridCol w:w="1852"/>
      </w:tblGrid>
      <w:tr w:rsidR="00310472" w:rsidRPr="008C4DD6">
        <w:trPr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N п/п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 xml:space="preserve">Код по </w:t>
            </w:r>
            <w:hyperlink r:id="rId4" w:history="1">
              <w:r w:rsidRPr="008C4DD6">
                <w:rPr>
                  <w:sz w:val="18"/>
                  <w:szCs w:val="18"/>
                </w:rPr>
                <w:t>ОКПД</w:t>
              </w:r>
            </w:hyperlink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Наименование отдельного вида товаров, работ, услуг</w:t>
            </w:r>
          </w:p>
        </w:tc>
        <w:tc>
          <w:tcPr>
            <w:tcW w:w="9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310472" w:rsidRPr="008C4DD6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sz w:val="18"/>
                <w:szCs w:val="18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sz w:val="18"/>
                <w:szCs w:val="18"/>
              </w:rPr>
            </w:pPr>
          </w:p>
        </w:tc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sz w:val="18"/>
                <w:szCs w:val="18"/>
              </w:rPr>
            </w:pP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Характеристика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5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Значение характеристики</w:t>
            </w:r>
          </w:p>
        </w:tc>
      </w:tr>
      <w:tr w:rsidR="00310472" w:rsidRPr="008C4DD6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sz w:val="18"/>
                <w:szCs w:val="18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sz w:val="18"/>
                <w:szCs w:val="18"/>
              </w:rPr>
            </w:pPr>
          </w:p>
        </w:tc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sz w:val="18"/>
                <w:szCs w:val="18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 xml:space="preserve">Код по </w:t>
            </w:r>
            <w:hyperlink r:id="rId5" w:history="1">
              <w:r w:rsidRPr="008C4DD6">
                <w:rPr>
                  <w:sz w:val="18"/>
                  <w:szCs w:val="18"/>
                </w:rPr>
                <w:t>ОКЕИ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Высшие должности муниципальной службы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Главные должности муниципальной службы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 xml:space="preserve">Ведущие, старшие, младшие должности муниципальной службы, </w:t>
            </w:r>
            <w:r>
              <w:rPr>
                <w:sz w:val="18"/>
                <w:szCs w:val="18"/>
              </w:rPr>
              <w:t>технические работники</w:t>
            </w:r>
          </w:p>
        </w:tc>
      </w:tr>
      <w:tr w:rsidR="00310472" w:rsidRPr="008C4DD6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1.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hyperlink r:id="rId6" w:history="1">
              <w:r w:rsidRPr="008C4DD6">
                <w:rPr>
                  <w:sz w:val="18"/>
                  <w:szCs w:val="18"/>
                </w:rPr>
                <w:t>30.02.12</w:t>
              </w:r>
            </w:hyperlink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Машины вычислительные электронные цифровые портативные массой не более 10 кг для автоматической обработки данных ("лэптопы", "ноутбуки", "сабноутбуки"). Пояснения по требуемой продукции: ноутбуки, планшетные компьютеры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Wi-Fi, Bluetooth, поддержки 3G (UMTS), тип видеоадаптера, время работы, операционная система, предустановленное программное обеспечение, предельная цена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310472" w:rsidRPr="008C4DD6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2.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hyperlink r:id="rId7" w:history="1">
              <w:r w:rsidRPr="008C4DD6">
                <w:rPr>
                  <w:sz w:val="18"/>
                  <w:szCs w:val="18"/>
                </w:rPr>
                <w:t>30.02.15</w:t>
              </w:r>
            </w:hyperlink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310472" w:rsidRPr="008C4DD6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3.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hyperlink r:id="rId8" w:history="1">
              <w:r w:rsidRPr="008C4DD6">
                <w:rPr>
                  <w:sz w:val="18"/>
                  <w:szCs w:val="18"/>
                </w:rPr>
                <w:t>30.02.16</w:t>
              </w:r>
            </w:hyperlink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Устройства ввода/вывода данных, содержащие или не содержащие в одном корпусе запоминающие устройства. Пояснения по требуемой продукции: принтеры, сканеры, многофункциональные устройства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метод печати (струйный/лазерный - для принтера/многофункционального устройства), разрешение сканирования (для сканера/многофункционального 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310472" w:rsidRPr="008C4DD6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4.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hyperlink r:id="rId9" w:history="1">
              <w:r w:rsidRPr="008C4DD6">
                <w:rPr>
                  <w:sz w:val="18"/>
                  <w:szCs w:val="18"/>
                </w:rPr>
                <w:t>32.20.11</w:t>
              </w:r>
            </w:hyperlink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Аппаратура передающая для радиосвязи, радиовещания и телевидения. Пояснения по требуемой продукции: телефоны мобильные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(Wi-Fi, Bluetooth,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 предельная цена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hyperlink r:id="rId10" w:history="1">
              <w:r w:rsidRPr="008C4DD6">
                <w:rPr>
                  <w:sz w:val="18"/>
                  <w:szCs w:val="18"/>
                </w:rPr>
                <w:t>383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рубль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не более 15 тыс.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не более 10 тыс.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не более 5 тыс.</w:t>
            </w:r>
          </w:p>
        </w:tc>
      </w:tr>
      <w:tr w:rsidR="00310472" w:rsidRPr="008C4DD6">
        <w:trPr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5.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hyperlink r:id="rId11" w:history="1">
              <w:r w:rsidRPr="008C4DD6">
                <w:rPr>
                  <w:sz w:val="18"/>
                  <w:szCs w:val="18"/>
                </w:rPr>
                <w:t>34.10.22</w:t>
              </w:r>
            </w:hyperlink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Автомобили легковые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hyperlink r:id="rId12" w:history="1">
              <w:r w:rsidRPr="008C4DD6">
                <w:rPr>
                  <w:sz w:val="18"/>
                  <w:szCs w:val="18"/>
                </w:rPr>
                <w:t>251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лошадиная сила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не более 200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не более 200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310472" w:rsidRPr="008C4DD6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sz w:val="18"/>
                <w:szCs w:val="18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sz w:val="18"/>
                <w:szCs w:val="18"/>
              </w:rPr>
            </w:pPr>
          </w:p>
        </w:tc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предельная цена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hyperlink r:id="rId13" w:history="1">
              <w:r w:rsidRPr="008C4DD6">
                <w:rPr>
                  <w:sz w:val="18"/>
                  <w:szCs w:val="18"/>
                </w:rPr>
                <w:t>383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рубль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не более 1 млн.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не более 1 млн.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310472" w:rsidRPr="008C4DD6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6.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hyperlink r:id="rId14" w:history="1">
              <w:r w:rsidRPr="008C4DD6">
                <w:rPr>
                  <w:sz w:val="18"/>
                  <w:szCs w:val="18"/>
                </w:rPr>
                <w:t>34.10.30</w:t>
              </w:r>
            </w:hyperlink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Средства автотранспортные для перевозки 10 человек и более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310472" w:rsidRPr="008C4DD6">
        <w:trPr>
          <w:jc w:val="center"/>
        </w:trPr>
        <w:tc>
          <w:tcPr>
            <w:tcW w:w="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7.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34.10.4</w:t>
            </w:r>
          </w:p>
        </w:tc>
        <w:tc>
          <w:tcPr>
            <w:tcW w:w="2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Средства автотранспортные грузовые</w:t>
            </w:r>
          </w:p>
        </w:tc>
        <w:tc>
          <w:tcPr>
            <w:tcW w:w="2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мощность двигателя, комплектация</w:t>
            </w:r>
          </w:p>
        </w:tc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310472" w:rsidRPr="008C4DD6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8.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hyperlink r:id="rId15" w:history="1">
              <w:r w:rsidRPr="008C4DD6">
                <w:rPr>
                  <w:sz w:val="18"/>
                  <w:szCs w:val="18"/>
                </w:rPr>
                <w:t>36.11.11</w:t>
              </w:r>
            </w:hyperlink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Мебель для сидения с металлическим каркасом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материал (металл), обивочные материалы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предельное значение - ткань; возможные значения: нетканые материалы</w:t>
            </w:r>
          </w:p>
        </w:tc>
      </w:tr>
      <w:tr w:rsidR="00310472" w:rsidRPr="008C4DD6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9.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hyperlink r:id="rId16" w:history="1">
              <w:r w:rsidRPr="008C4DD6">
                <w:rPr>
                  <w:sz w:val="18"/>
                  <w:szCs w:val="18"/>
                </w:rPr>
                <w:t>36.11.12</w:t>
              </w:r>
            </w:hyperlink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Мебель для сидения с деревянным каркасом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материал (вид древесины)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предельное значение - массив древесины "ценных" пород (твердолиственных и тропических);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предельное значение - массив древесины "ценных" пород (твердолиственных и тропических);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возможное значение - древесина хвойных и мягколиственных пород: береза, лиственница, сосна, ель</w:t>
            </w:r>
          </w:p>
        </w:tc>
      </w:tr>
      <w:tr w:rsidR="00310472" w:rsidRPr="008C4DD6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обивочные материалы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предельное значение - ткань; возможное значение - нетканые материалы</w:t>
            </w:r>
          </w:p>
        </w:tc>
      </w:tr>
      <w:tr w:rsidR="00310472" w:rsidRPr="008C4DD6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10.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hyperlink r:id="rId17" w:history="1">
              <w:r w:rsidRPr="008C4DD6">
                <w:rPr>
                  <w:sz w:val="18"/>
                  <w:szCs w:val="18"/>
                </w:rPr>
                <w:t>36.12.11</w:t>
              </w:r>
            </w:hyperlink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Мебель металлическая учреждений культуры и т.п.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материал (металл)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310472" w:rsidRPr="008C4DD6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11.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hyperlink r:id="rId18" w:history="1">
              <w:r w:rsidRPr="008C4DD6">
                <w:rPr>
                  <w:sz w:val="18"/>
                  <w:szCs w:val="18"/>
                </w:rPr>
                <w:t>36.12.12</w:t>
              </w:r>
            </w:hyperlink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материал (вид древесины)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предельное значение - массив древесины "ценных" пород (твердолиственных и тропических); возможные значения: древесина хвойных и мягколиственных пород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предельное значение - массив древесины "ценных" пород (твердолиственных и тропических); возможные значения: древесина хвойных и мягколиственных пород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2" w:rsidRPr="008C4DD6" w:rsidRDefault="00310472" w:rsidP="00B32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4DD6">
              <w:rPr>
                <w:sz w:val="18"/>
                <w:szCs w:val="18"/>
              </w:rPr>
              <w:t>предельное значение - ткань; возможное значение - нетканые материалы</w:t>
            </w:r>
          </w:p>
        </w:tc>
      </w:tr>
    </w:tbl>
    <w:p w:rsidR="00310472" w:rsidRDefault="00310472" w:rsidP="009414C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sectPr w:rsidR="00310472" w:rsidSect="007907C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14C9"/>
    <w:rsid w:val="000A1ACD"/>
    <w:rsid w:val="000A6169"/>
    <w:rsid w:val="00233565"/>
    <w:rsid w:val="00310472"/>
    <w:rsid w:val="0033388E"/>
    <w:rsid w:val="00401899"/>
    <w:rsid w:val="005E5BC3"/>
    <w:rsid w:val="00606CC6"/>
    <w:rsid w:val="006118B9"/>
    <w:rsid w:val="00652529"/>
    <w:rsid w:val="006E449D"/>
    <w:rsid w:val="00764A53"/>
    <w:rsid w:val="007772EF"/>
    <w:rsid w:val="007907C5"/>
    <w:rsid w:val="007F491C"/>
    <w:rsid w:val="008B0A5C"/>
    <w:rsid w:val="008C4DD6"/>
    <w:rsid w:val="009321D5"/>
    <w:rsid w:val="009414C9"/>
    <w:rsid w:val="009B08A7"/>
    <w:rsid w:val="009E3472"/>
    <w:rsid w:val="00A93572"/>
    <w:rsid w:val="00B32FCD"/>
    <w:rsid w:val="00C071DC"/>
    <w:rsid w:val="00CA06C1"/>
    <w:rsid w:val="00E92394"/>
    <w:rsid w:val="00EA1A1E"/>
    <w:rsid w:val="00EE73DA"/>
    <w:rsid w:val="00F908AA"/>
    <w:rsid w:val="00FA0D98"/>
    <w:rsid w:val="00FD1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4C9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414C9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414C9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414C9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414C9"/>
    <w:rPr>
      <w:rFonts w:ascii="Cambria" w:hAnsi="Cambria" w:cs="Cambria"/>
      <w:b/>
      <w:bCs/>
      <w:color w:val="4F81BD"/>
      <w:sz w:val="26"/>
      <w:szCs w:val="26"/>
    </w:rPr>
  </w:style>
  <w:style w:type="paragraph" w:styleId="ListParagraph">
    <w:name w:val="List Paragraph"/>
    <w:basedOn w:val="Normal"/>
    <w:uiPriority w:val="99"/>
    <w:qFormat/>
    <w:rsid w:val="009414C9"/>
    <w:pPr>
      <w:ind w:left="720"/>
    </w:pPr>
  </w:style>
  <w:style w:type="paragraph" w:customStyle="1" w:styleId="ConsPlusTitle">
    <w:name w:val="ConsPlusTitle"/>
    <w:uiPriority w:val="99"/>
    <w:rsid w:val="009414C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FootnoteReference">
    <w:name w:val="footnote reference"/>
    <w:basedOn w:val="DefaultParagraphFont"/>
    <w:uiPriority w:val="99"/>
    <w:semiHidden/>
    <w:rsid w:val="009414C9"/>
    <w:rPr>
      <w:vertAlign w:val="superscript"/>
    </w:rPr>
  </w:style>
  <w:style w:type="paragraph" w:customStyle="1" w:styleId="ConsPlusNormal">
    <w:name w:val="ConsPlusNormal"/>
    <w:uiPriority w:val="99"/>
    <w:rsid w:val="00606CC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rsid w:val="00606CC6"/>
    <w:rPr>
      <w:color w:val="0000FF"/>
      <w:u w:val="single"/>
    </w:rPr>
  </w:style>
  <w:style w:type="paragraph" w:styleId="NormalWeb">
    <w:name w:val="Normal (Web)"/>
    <w:basedOn w:val="Normal"/>
    <w:uiPriority w:val="99"/>
    <w:rsid w:val="00606CC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606C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843D2D2DC92D014E56C73F5426B1AC04BE5908B769742A90F2332EEB5558B2B0E5D319E8D07434YDK6I" TargetMode="External"/><Relationship Id="rId13" Type="http://schemas.openxmlformats.org/officeDocument/2006/relationships/hyperlink" Target="consultantplus://offline/ref=76843D2D2DC92D014E56C73F5426B1AC04BC5D0DB565742A90F2332EEB5558B2B0E5D319EAD77034YDK6I" TargetMode="External"/><Relationship Id="rId18" Type="http://schemas.openxmlformats.org/officeDocument/2006/relationships/hyperlink" Target="consultantplus://offline/ref=76843D2D2DC92D014E56C73F5426B1AC04BE5908B769742A90F2332EEB5558B2B0E5D319E9D6713BYDK7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6843D2D2DC92D014E56C73F5426B1AC04BE5908B769742A90F2332EEB5558B2B0E5D319E8D0743AYDK5I" TargetMode="External"/><Relationship Id="rId12" Type="http://schemas.openxmlformats.org/officeDocument/2006/relationships/hyperlink" Target="consultantplus://offline/ref=76843D2D2DC92D014E56C73F5426B1AC04BC5D0DB565742A90F2332EEB5558B2B0E5D319EAD7703AYDK3I" TargetMode="External"/><Relationship Id="rId17" Type="http://schemas.openxmlformats.org/officeDocument/2006/relationships/hyperlink" Target="consultantplus://offline/ref=76843D2D2DC92D014E56C73F5426B1AC04BE5908B769742A90F2332EEB5558B2B0E5D319E9D67139YDKD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6843D2D2DC92D014E56C73F5426B1AC04BE5908B769742A90F2332EEB5558B2B0E5D319E9D67034YDK3I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843D2D2DC92D014E56C73F5426B1AC04BE5908B769742A90F2332EEB5558B2B0E5D319E8D0743EYDK7I" TargetMode="External"/><Relationship Id="rId11" Type="http://schemas.openxmlformats.org/officeDocument/2006/relationships/hyperlink" Target="consultantplus://offline/ref=76843D2D2DC92D014E56C73F5426B1AC04BE5908B769742A90F2332EEB5558B2B0E5D319E9D77338YDK0I" TargetMode="External"/><Relationship Id="rId5" Type="http://schemas.openxmlformats.org/officeDocument/2006/relationships/hyperlink" Target="consultantplus://offline/ref=76843D2D2DC92D014E56C73F5426B1AC04BC5D0DB565742A90F2332EEBY5K5I" TargetMode="External"/><Relationship Id="rId15" Type="http://schemas.openxmlformats.org/officeDocument/2006/relationships/hyperlink" Target="consultantplus://offline/ref=76843D2D2DC92D014E56C73F5426B1AC04BE5908B769742A90F2332EEB5558B2B0E5D319E9D6703AYDK2I" TargetMode="External"/><Relationship Id="rId10" Type="http://schemas.openxmlformats.org/officeDocument/2006/relationships/hyperlink" Target="consultantplus://offline/ref=76843D2D2DC92D014E56C73F5426B1AC04BC5D0DB565742A90F2332EEB5558B2B0E5D319EAD77034YDK6I" TargetMode="External"/><Relationship Id="rId19" Type="http://schemas.openxmlformats.org/officeDocument/2006/relationships/fontTable" Target="fontTable.xml"/><Relationship Id="rId4" Type="http://schemas.openxmlformats.org/officeDocument/2006/relationships/hyperlink" Target="consultantplus://offline/ref=76843D2D2DC92D014E56C73F5426B1AC04BE5908B769742A90F2332EEBY5K5I" TargetMode="External"/><Relationship Id="rId9" Type="http://schemas.openxmlformats.org/officeDocument/2006/relationships/hyperlink" Target="consultantplus://offline/ref=76843D2D2DC92D014E56C73F5426B1AC04BE5908B769742A90F2332EEB5558B2B0E5D319E8DF7135YDK2I" TargetMode="External"/><Relationship Id="rId14" Type="http://schemas.openxmlformats.org/officeDocument/2006/relationships/hyperlink" Target="consultantplus://offline/ref=76843D2D2DC92D014E56C73F5426B1AC04BE5908B769742A90F2332EEB5558B2B0E5D319E9D7703CYDK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4</Pages>
  <Words>1110</Words>
  <Characters>6331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</dc:title>
  <dc:subject/>
  <dc:creator>user83</dc:creator>
  <cp:keywords/>
  <dc:description/>
  <cp:lastModifiedBy>Duma</cp:lastModifiedBy>
  <cp:revision>3</cp:revision>
  <dcterms:created xsi:type="dcterms:W3CDTF">2016-06-09T06:39:00Z</dcterms:created>
  <dcterms:modified xsi:type="dcterms:W3CDTF">2016-06-09T06:40:00Z</dcterms:modified>
</cp:coreProperties>
</file>